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636" w:rsidRPr="00DA0FF7" w:rsidRDefault="009A2636" w:rsidP="00DA0FF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0FF7">
        <w:rPr>
          <w:rFonts w:ascii="Times New Roman" w:hAnsi="Times New Roman" w:cs="Times New Roman"/>
          <w:b/>
          <w:bCs/>
        </w:rPr>
        <w:t>РАЙОН „СТУДЕНТСКИ“</w:t>
      </w:r>
    </w:p>
    <w:p w:rsidR="009A2636" w:rsidRPr="00DA0FF7" w:rsidRDefault="009A2636" w:rsidP="00DA0FF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0FF7">
        <w:rPr>
          <w:rFonts w:ascii="Times New Roman" w:hAnsi="Times New Roman" w:cs="Times New Roman"/>
          <w:b/>
          <w:bCs/>
        </w:rPr>
        <w:t>ГРАФИК ЗА РАЗДАВАНЕ НА ИЗБОРНИ МАТЕРИАЛИ НА СИК НА 24.05.2014 Г.</w:t>
      </w:r>
    </w:p>
    <w:p w:rsidR="009A2636" w:rsidRPr="00DA0FF7" w:rsidRDefault="009A2636" w:rsidP="00DA0FF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0FF7">
        <w:rPr>
          <w:rFonts w:ascii="Times New Roman" w:hAnsi="Times New Roman" w:cs="Times New Roman"/>
          <w:b/>
          <w:bCs/>
        </w:rPr>
        <w:t>55-то СОУ</w:t>
      </w:r>
    </w:p>
    <w:p w:rsidR="009A2636" w:rsidRPr="00DA0FF7" w:rsidRDefault="009A2636" w:rsidP="00DA0FF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9"/>
        <w:gridCol w:w="1134"/>
        <w:gridCol w:w="851"/>
        <w:gridCol w:w="992"/>
        <w:gridCol w:w="2126"/>
        <w:gridCol w:w="2376"/>
      </w:tblGrid>
      <w:tr w:rsidR="009A2636" w:rsidRPr="008636D5">
        <w:tc>
          <w:tcPr>
            <w:tcW w:w="1809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Място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Секция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Етаж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Стая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Час</w:t>
            </w:r>
          </w:p>
        </w:tc>
        <w:tc>
          <w:tcPr>
            <w:tcW w:w="2376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Място на раздаване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010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011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013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014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015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016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017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018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019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020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55-</w:t>
            </w:r>
            <w:r w:rsidRPr="008636D5">
              <w:rPr>
                <w:rFonts w:ascii="Times New Roman" w:hAnsi="Times New Roman" w:cs="Times New Roman"/>
              </w:rPr>
              <w:t>то СОУ</w:t>
            </w:r>
          </w:p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Нова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021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227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нова сграда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047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Балетна зала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Балетна зала - стара сграда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022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023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024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025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026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55-то СОУ Стара сграда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027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Фоайе - стара сграда</w:t>
            </w:r>
          </w:p>
        </w:tc>
      </w:tr>
      <w:tr w:rsidR="009A2636" w:rsidRPr="008636D5">
        <w:tc>
          <w:tcPr>
            <w:tcW w:w="1809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GoBack" w:colFirst="4" w:colLast="4"/>
            <w:r w:rsidRPr="008636D5">
              <w:rPr>
                <w:rFonts w:ascii="Times New Roman" w:hAnsi="Times New Roman" w:cs="Times New Roman"/>
              </w:rPr>
              <w:t>ДСХ „Дълголетие“</w:t>
            </w:r>
          </w:p>
        </w:tc>
        <w:tc>
          <w:tcPr>
            <w:tcW w:w="1134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049</w:t>
            </w:r>
          </w:p>
        </w:tc>
        <w:tc>
          <w:tcPr>
            <w:tcW w:w="851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992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09:00 ч. до 10:30 ч.</w:t>
            </w:r>
          </w:p>
        </w:tc>
        <w:tc>
          <w:tcPr>
            <w:tcW w:w="2376" w:type="dxa"/>
            <w:vAlign w:val="center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ДСХ „Дълголетие“</w:t>
            </w:r>
          </w:p>
        </w:tc>
      </w:tr>
      <w:bookmarkEnd w:id="0"/>
    </w:tbl>
    <w:p w:rsidR="009A2636" w:rsidRPr="00DA0FF7" w:rsidRDefault="009A2636" w:rsidP="00DA0FF7">
      <w:pPr>
        <w:spacing w:after="0" w:line="240" w:lineRule="auto"/>
      </w:pPr>
      <w:r w:rsidRPr="00DA0FF7">
        <w:br w:type="page"/>
      </w:r>
    </w:p>
    <w:p w:rsidR="009A2636" w:rsidRDefault="009A2636" w:rsidP="00DA0FF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0FF7">
        <w:rPr>
          <w:rFonts w:ascii="Times New Roman" w:hAnsi="Times New Roman" w:cs="Times New Roman"/>
          <w:b/>
          <w:bCs/>
        </w:rPr>
        <w:t>8-мо СОУ</w:t>
      </w:r>
    </w:p>
    <w:p w:rsidR="009A2636" w:rsidRPr="00DA0FF7" w:rsidRDefault="009A2636" w:rsidP="00DA0FF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9"/>
        <w:gridCol w:w="1134"/>
        <w:gridCol w:w="851"/>
        <w:gridCol w:w="850"/>
        <w:gridCol w:w="2268"/>
        <w:gridCol w:w="2376"/>
      </w:tblGrid>
      <w:tr w:rsidR="009A2636" w:rsidRPr="008636D5">
        <w:tc>
          <w:tcPr>
            <w:tcW w:w="1809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</w:rPr>
              <w:br w:type="page"/>
            </w:r>
            <w:r w:rsidRPr="008636D5">
              <w:rPr>
                <w:rFonts w:ascii="Times New Roman" w:hAnsi="Times New Roman" w:cs="Times New Roman"/>
                <w:b/>
                <w:bCs/>
              </w:rPr>
              <w:t>Място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Секция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Етаж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Стая</w:t>
            </w:r>
          </w:p>
        </w:tc>
        <w:tc>
          <w:tcPr>
            <w:tcW w:w="2268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Час</w:t>
            </w:r>
          </w:p>
        </w:tc>
        <w:tc>
          <w:tcPr>
            <w:tcW w:w="2376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Място на раздаване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028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029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030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031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032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033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034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035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036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037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038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</w:t>
            </w:r>
            <w:r w:rsidRPr="008636D5">
              <w:rPr>
                <w:rFonts w:ascii="Times New Roman" w:hAnsi="Times New Roman" w:cs="Times New Roman"/>
                <w:b/>
                <w:bCs/>
                <w:lang w:val="en-US"/>
              </w:rPr>
              <w:t>39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301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</w:t>
            </w:r>
            <w:r w:rsidRPr="008636D5">
              <w:rPr>
                <w:rFonts w:ascii="Times New Roman" w:hAnsi="Times New Roman" w:cs="Times New Roman"/>
                <w:b/>
                <w:bCs/>
                <w:lang w:val="en-US"/>
              </w:rPr>
              <w:t>40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303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</w:t>
            </w:r>
            <w:r w:rsidRPr="008636D5">
              <w:rPr>
                <w:rFonts w:ascii="Times New Roman" w:hAnsi="Times New Roman" w:cs="Times New Roman"/>
                <w:b/>
                <w:bCs/>
                <w:lang w:val="en-US"/>
              </w:rPr>
              <w:t>41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304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</w:t>
            </w:r>
            <w:r w:rsidRPr="008636D5">
              <w:rPr>
                <w:rFonts w:ascii="Times New Roman" w:hAnsi="Times New Roman" w:cs="Times New Roman"/>
                <w:b/>
                <w:bCs/>
                <w:lang w:val="en-US"/>
              </w:rPr>
              <w:t>42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</w:t>
            </w:r>
            <w:r w:rsidRPr="008636D5">
              <w:rPr>
                <w:rFonts w:ascii="Times New Roman" w:hAnsi="Times New Roman" w:cs="Times New Roman"/>
                <w:b/>
                <w:bCs/>
                <w:lang w:val="en-US"/>
              </w:rPr>
              <w:t>43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306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</w:t>
            </w:r>
            <w:r w:rsidRPr="008636D5">
              <w:rPr>
                <w:rFonts w:ascii="Times New Roman" w:hAnsi="Times New Roman" w:cs="Times New Roman"/>
                <w:b/>
                <w:bCs/>
                <w:lang w:val="en-US"/>
              </w:rPr>
              <w:t>44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309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  <w:tr w:rsidR="009A2636" w:rsidRPr="008636D5">
        <w:tc>
          <w:tcPr>
            <w:tcW w:w="180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8-мо СОУ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</w:t>
            </w:r>
            <w:r w:rsidRPr="008636D5">
              <w:rPr>
                <w:rFonts w:ascii="Times New Roman" w:hAnsi="Times New Roman" w:cs="Times New Roman"/>
                <w:b/>
                <w:bCs/>
                <w:lang w:val="en-US"/>
              </w:rPr>
              <w:t>45</w:t>
            </w:r>
          </w:p>
        </w:tc>
        <w:tc>
          <w:tcPr>
            <w:tcW w:w="851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311</w:t>
            </w:r>
          </w:p>
        </w:tc>
        <w:tc>
          <w:tcPr>
            <w:tcW w:w="2268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11:00 ч. до 1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</w:t>
            </w:r>
            <w:r w:rsidRPr="008636D5">
              <w:rPr>
                <w:rFonts w:ascii="Times New Roman" w:hAnsi="Times New Roman" w:cs="Times New Roman"/>
              </w:rPr>
              <w:t>0 ч.</w:t>
            </w:r>
          </w:p>
        </w:tc>
        <w:tc>
          <w:tcPr>
            <w:tcW w:w="2376" w:type="dxa"/>
          </w:tcPr>
          <w:p w:rsidR="009A2636" w:rsidRPr="008636D5" w:rsidRDefault="009A2636" w:rsidP="008636D5">
            <w:pPr>
              <w:spacing w:after="0" w:line="240" w:lineRule="auto"/>
            </w:pPr>
            <w:r w:rsidRPr="008636D5">
              <w:rPr>
                <w:rFonts w:ascii="Times New Roman" w:hAnsi="Times New Roman" w:cs="Times New Roman"/>
              </w:rPr>
              <w:t xml:space="preserve">Фоайе – етаж </w:t>
            </w: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</w:tr>
    </w:tbl>
    <w:p w:rsidR="009A2636" w:rsidRPr="00DA0FF7" w:rsidRDefault="009A2636" w:rsidP="00DA0FF7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</w:rPr>
      </w:pPr>
    </w:p>
    <w:p w:rsidR="009A2636" w:rsidRPr="00DA0FF7" w:rsidRDefault="009A2636" w:rsidP="00DA0FF7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</w:rPr>
      </w:pPr>
      <w:r w:rsidRPr="00DA0FF7">
        <w:rPr>
          <w:rFonts w:ascii="Times New Roman" w:hAnsi="Times New Roman" w:cs="Times New Roman"/>
          <w:b/>
          <w:bCs/>
          <w:caps/>
        </w:rPr>
        <w:t>Студентски град</w:t>
      </w:r>
    </w:p>
    <w:p w:rsidR="009A2636" w:rsidRPr="00DA0FF7" w:rsidRDefault="009A2636" w:rsidP="00DA0FF7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32"/>
        <w:gridCol w:w="1134"/>
        <w:gridCol w:w="806"/>
        <w:gridCol w:w="850"/>
        <w:gridCol w:w="2029"/>
        <w:gridCol w:w="2337"/>
      </w:tblGrid>
      <w:tr w:rsidR="009A2636" w:rsidRPr="008636D5">
        <w:trPr>
          <w:jc w:val="center"/>
        </w:trPr>
        <w:tc>
          <w:tcPr>
            <w:tcW w:w="2132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Място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Секция</w:t>
            </w:r>
          </w:p>
        </w:tc>
        <w:tc>
          <w:tcPr>
            <w:tcW w:w="806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Етаж</w:t>
            </w:r>
          </w:p>
        </w:tc>
        <w:tc>
          <w:tcPr>
            <w:tcW w:w="850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Стая</w:t>
            </w:r>
          </w:p>
        </w:tc>
        <w:tc>
          <w:tcPr>
            <w:tcW w:w="2029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Час</w:t>
            </w:r>
          </w:p>
        </w:tc>
        <w:tc>
          <w:tcPr>
            <w:tcW w:w="2337" w:type="dxa"/>
            <w:shd w:val="clear" w:color="auto" w:fill="BFBFBF"/>
            <w:vAlign w:val="center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Място на раздаване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001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бл.35А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002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бл.26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003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бл.40 А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004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бл.4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005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бл.13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006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бл.54 Б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007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бл.58 А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008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бл.8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009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бл.60 А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046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Худ</w:t>
            </w:r>
            <w:r w:rsidRPr="008636D5">
              <w:rPr>
                <w:rFonts w:ascii="Times New Roman" w:hAnsi="Times New Roman" w:cs="Times New Roman"/>
                <w:lang w:val="en-US"/>
              </w:rPr>
              <w:t>.</w:t>
            </w:r>
            <w:r w:rsidRPr="008636D5">
              <w:rPr>
                <w:rFonts w:ascii="Times New Roman" w:hAnsi="Times New Roman" w:cs="Times New Roman"/>
              </w:rPr>
              <w:t xml:space="preserve"> академия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048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 36 А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050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36D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Студентски град бл. 42 А</w:t>
            </w:r>
          </w:p>
        </w:tc>
      </w:tr>
      <w:tr w:rsidR="009A2636" w:rsidRPr="008636D5">
        <w:trPr>
          <w:jc w:val="center"/>
        </w:trPr>
        <w:tc>
          <w:tcPr>
            <w:tcW w:w="2132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СБАЛО</w:t>
            </w:r>
          </w:p>
        </w:tc>
        <w:tc>
          <w:tcPr>
            <w:tcW w:w="1134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36D5">
              <w:rPr>
                <w:rFonts w:ascii="Times New Roman" w:hAnsi="Times New Roman" w:cs="Times New Roman"/>
                <w:b/>
                <w:bCs/>
              </w:rPr>
              <w:t>0</w:t>
            </w:r>
            <w:r w:rsidRPr="008636D5">
              <w:rPr>
                <w:rFonts w:ascii="Times New Roman" w:hAnsi="Times New Roman" w:cs="Times New Roman"/>
                <w:b/>
                <w:bCs/>
                <w:lang w:val="en-US"/>
              </w:rPr>
              <w:t>12</w:t>
            </w:r>
          </w:p>
        </w:tc>
        <w:tc>
          <w:tcPr>
            <w:tcW w:w="806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9A2636" w:rsidRPr="008636D5" w:rsidRDefault="009A2636" w:rsidP="008636D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29" w:type="dxa"/>
          </w:tcPr>
          <w:p w:rsidR="009A2636" w:rsidRPr="008636D5" w:rsidRDefault="009A2636" w:rsidP="008636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>13:</w:t>
            </w:r>
            <w:r w:rsidRPr="008636D5">
              <w:rPr>
                <w:rFonts w:ascii="Times New Roman" w:hAnsi="Times New Roman" w:cs="Times New Roman"/>
                <w:lang w:val="en-US"/>
              </w:rPr>
              <w:t>3</w:t>
            </w:r>
            <w:r w:rsidRPr="008636D5">
              <w:rPr>
                <w:rFonts w:ascii="Times New Roman" w:hAnsi="Times New Roman" w:cs="Times New Roman"/>
              </w:rPr>
              <w:t>0 до 1</w:t>
            </w:r>
            <w:r w:rsidRPr="008636D5">
              <w:rPr>
                <w:rFonts w:ascii="Times New Roman" w:hAnsi="Times New Roman" w:cs="Times New Roman"/>
                <w:lang w:val="en-US"/>
              </w:rPr>
              <w:t>5</w:t>
            </w:r>
            <w:r w:rsidRPr="008636D5">
              <w:rPr>
                <w:rFonts w:ascii="Times New Roman" w:hAnsi="Times New Roman" w:cs="Times New Roman"/>
              </w:rPr>
              <w:t>:</w:t>
            </w:r>
            <w:r w:rsidRPr="008636D5">
              <w:rPr>
                <w:rFonts w:ascii="Times New Roman" w:hAnsi="Times New Roman" w:cs="Times New Roman"/>
                <w:lang w:val="en-US"/>
              </w:rPr>
              <w:t>00</w:t>
            </w:r>
            <w:r w:rsidRPr="008636D5">
              <w:rPr>
                <w:rFonts w:ascii="Times New Roman" w:hAnsi="Times New Roman" w:cs="Times New Roman"/>
              </w:rPr>
              <w:t xml:space="preserve"> ч.</w:t>
            </w:r>
          </w:p>
        </w:tc>
        <w:tc>
          <w:tcPr>
            <w:tcW w:w="2337" w:type="dxa"/>
          </w:tcPr>
          <w:p w:rsidR="009A2636" w:rsidRPr="008636D5" w:rsidRDefault="009A2636" w:rsidP="008636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36D5">
              <w:rPr>
                <w:rFonts w:ascii="Times New Roman" w:hAnsi="Times New Roman" w:cs="Times New Roman"/>
              </w:rPr>
              <w:t xml:space="preserve">СБАЛО </w:t>
            </w:r>
          </w:p>
        </w:tc>
      </w:tr>
    </w:tbl>
    <w:p w:rsidR="009A2636" w:rsidRPr="00DA0FF7" w:rsidRDefault="009A2636" w:rsidP="00DA0FF7">
      <w:pPr>
        <w:spacing w:after="0" w:line="240" w:lineRule="auto"/>
        <w:rPr>
          <w:rFonts w:ascii="Times New Roman" w:hAnsi="Times New Roman" w:cs="Times New Roman"/>
          <w:b/>
          <w:bCs/>
          <w:caps/>
        </w:rPr>
      </w:pPr>
    </w:p>
    <w:sectPr w:rsidR="009A2636" w:rsidRPr="00DA0FF7" w:rsidSect="008E2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D65"/>
    <w:rsid w:val="000571ED"/>
    <w:rsid w:val="000648B0"/>
    <w:rsid w:val="000B069E"/>
    <w:rsid w:val="00135D4D"/>
    <w:rsid w:val="001C3C0C"/>
    <w:rsid w:val="00292188"/>
    <w:rsid w:val="00343BBF"/>
    <w:rsid w:val="003653EE"/>
    <w:rsid w:val="004322CC"/>
    <w:rsid w:val="004B5E5C"/>
    <w:rsid w:val="00557FEF"/>
    <w:rsid w:val="005C5B85"/>
    <w:rsid w:val="00657164"/>
    <w:rsid w:val="006806BA"/>
    <w:rsid w:val="00714D20"/>
    <w:rsid w:val="00747375"/>
    <w:rsid w:val="008636D5"/>
    <w:rsid w:val="008D545C"/>
    <w:rsid w:val="008E23CD"/>
    <w:rsid w:val="00987064"/>
    <w:rsid w:val="009A2636"/>
    <w:rsid w:val="009D4E01"/>
    <w:rsid w:val="00A67F81"/>
    <w:rsid w:val="00A777A4"/>
    <w:rsid w:val="00B276B8"/>
    <w:rsid w:val="00C41F09"/>
    <w:rsid w:val="00DA0FF7"/>
    <w:rsid w:val="00DD6D65"/>
    <w:rsid w:val="00E54155"/>
    <w:rsid w:val="00F31E1A"/>
    <w:rsid w:val="00FD0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06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C5B8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54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41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530</Words>
  <Characters>3027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РАЙОН „СТУДЕНТСКИ“</dc:title>
  <dc:subject/>
  <dc:creator>кяеи</dc:creator>
  <cp:keywords/>
  <dc:description/>
  <cp:lastModifiedBy>RIK</cp:lastModifiedBy>
  <cp:revision>2</cp:revision>
  <cp:lastPrinted>2014-04-28T10:42:00Z</cp:lastPrinted>
  <dcterms:created xsi:type="dcterms:W3CDTF">2014-05-21T12:19:00Z</dcterms:created>
  <dcterms:modified xsi:type="dcterms:W3CDTF">2014-05-21T12:19:00Z</dcterms:modified>
</cp:coreProperties>
</file>