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45" w:rsidRDefault="006A5045" w:rsidP="008B3488">
      <w:pPr>
        <w:jc w:val="center"/>
      </w:pPr>
    </w:p>
    <w:p w:rsidR="006A5045" w:rsidRDefault="006A5045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6A5045" w:rsidRDefault="006A5045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6A5045" w:rsidRPr="00602D80" w:rsidRDefault="006A5045" w:rsidP="001E2039">
      <w:pPr>
        <w:jc w:val="center"/>
        <w:rPr>
          <w:b/>
          <w:bCs/>
          <w:lang w:val="ru-RU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 w:rsidRPr="00602D80">
        <w:rPr>
          <w:b/>
          <w:bCs/>
          <w:lang w:val="ru-RU"/>
        </w:rPr>
        <w:t xml:space="preserve"> </w:t>
      </w:r>
      <w:r>
        <w:rPr>
          <w:b/>
          <w:bCs/>
          <w:lang w:val="en-GB"/>
        </w:rPr>
        <w:t>e</w:t>
      </w:r>
      <w:r w:rsidRPr="00602D80">
        <w:rPr>
          <w:b/>
          <w:bCs/>
          <w:lang w:val="ru-RU"/>
        </w:rPr>
        <w:t>-</w:t>
      </w:r>
      <w:r>
        <w:rPr>
          <w:b/>
          <w:bCs/>
          <w:lang w:val="en-GB"/>
        </w:rPr>
        <w:t>mail</w:t>
      </w:r>
      <w:r w:rsidRPr="00602D80">
        <w:rPr>
          <w:b/>
          <w:bCs/>
          <w:lang w:val="ru-RU"/>
        </w:rPr>
        <w:t xml:space="preserve">: </w:t>
      </w:r>
      <w:r>
        <w:rPr>
          <w:b/>
          <w:bCs/>
          <w:lang w:val="en-GB"/>
        </w:rPr>
        <w:t>rik</w:t>
      </w:r>
      <w:r w:rsidRPr="00602D80">
        <w:rPr>
          <w:b/>
          <w:bCs/>
          <w:lang w:val="ru-RU"/>
        </w:rPr>
        <w:t>23-</w:t>
      </w:r>
      <w:r>
        <w:rPr>
          <w:b/>
          <w:bCs/>
          <w:lang w:val="en-GB"/>
        </w:rPr>
        <w:t>sofia</w:t>
      </w:r>
      <w:r w:rsidRPr="00602D80">
        <w:rPr>
          <w:b/>
          <w:bCs/>
          <w:lang w:val="ru-RU"/>
        </w:rPr>
        <w:t>@</w:t>
      </w:r>
      <w:r>
        <w:rPr>
          <w:b/>
          <w:bCs/>
          <w:lang w:val="en-GB"/>
        </w:rPr>
        <w:t>mail</w:t>
      </w:r>
      <w:r w:rsidRPr="00602D80">
        <w:rPr>
          <w:b/>
          <w:bCs/>
          <w:lang w:val="ru-RU"/>
        </w:rPr>
        <w:t>.</w:t>
      </w:r>
      <w:r>
        <w:rPr>
          <w:b/>
          <w:bCs/>
          <w:lang w:val="en-GB"/>
        </w:rPr>
        <w:t>bg</w:t>
      </w:r>
    </w:p>
    <w:p w:rsidR="006A5045" w:rsidRDefault="006A5045" w:rsidP="008B3488">
      <w:pPr>
        <w:jc w:val="center"/>
      </w:pPr>
    </w:p>
    <w:p w:rsidR="006A5045" w:rsidRDefault="006A5045" w:rsidP="008B3488">
      <w:pPr>
        <w:jc w:val="center"/>
      </w:pPr>
      <w:r>
        <w:t>ДНЕВЕН РЕД</w:t>
      </w:r>
    </w:p>
    <w:p w:rsidR="006A5045" w:rsidRPr="00602D80" w:rsidRDefault="006A5045" w:rsidP="007B41CB">
      <w:pPr>
        <w:jc w:val="center"/>
        <w:rPr>
          <w:lang w:val="ru-RU"/>
        </w:rPr>
      </w:pPr>
    </w:p>
    <w:p w:rsidR="006A5045" w:rsidRDefault="006A5045" w:rsidP="007B41CB">
      <w:pPr>
        <w:jc w:val="center"/>
      </w:pPr>
      <w:r>
        <w:t>за заседание на 0</w:t>
      </w:r>
      <w:bookmarkStart w:id="0" w:name="_GoBack"/>
      <w:bookmarkEnd w:id="0"/>
      <w:r w:rsidRPr="00C55089">
        <w:rPr>
          <w:lang w:val="ru-RU"/>
        </w:rPr>
        <w:t>3</w:t>
      </w:r>
      <w:r>
        <w:t>.10.2014</w:t>
      </w:r>
      <w:r>
        <w:rPr>
          <w:lang w:val="ru-RU"/>
        </w:rPr>
        <w:t xml:space="preserve"> </w:t>
      </w:r>
      <w:r>
        <w:t>г. от 1</w:t>
      </w:r>
      <w:r w:rsidRPr="00C55089">
        <w:rPr>
          <w:lang w:val="ru-RU"/>
        </w:rPr>
        <w:t>7</w:t>
      </w:r>
      <w:r>
        <w:t>:</w:t>
      </w:r>
      <w:r w:rsidRPr="00602D80">
        <w:rPr>
          <w:lang w:val="ru-RU"/>
        </w:rPr>
        <w:t>0</w:t>
      </w:r>
      <w:r>
        <w:t>0</w:t>
      </w:r>
      <w:r>
        <w:rPr>
          <w:lang w:val="ru-RU"/>
        </w:rPr>
        <w:t xml:space="preserve"> </w:t>
      </w:r>
      <w:r>
        <w:t>ч.</w:t>
      </w:r>
    </w:p>
    <w:p w:rsidR="006A5045" w:rsidRDefault="006A5045" w:rsidP="007B41CB">
      <w:pPr>
        <w:jc w:val="center"/>
      </w:pPr>
    </w:p>
    <w:p w:rsidR="006A5045" w:rsidRDefault="006A5045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6A5045" w:rsidRPr="00220FCE" w:rsidRDefault="006A5045" w:rsidP="005704C8">
      <w:pPr>
        <w:ind w:left="180"/>
        <w:rPr>
          <w:lang w:val="ru-RU"/>
        </w:rPr>
      </w:pPr>
    </w:p>
    <w:p w:rsidR="006A5045" w:rsidRPr="0065212B" w:rsidRDefault="006A5045" w:rsidP="00C55089">
      <w:pPr>
        <w:numPr>
          <w:ilvl w:val="0"/>
          <w:numId w:val="9"/>
        </w:numPr>
        <w:suppressAutoHyphens/>
        <w:rPr>
          <w:lang w:eastAsia="bg-BG"/>
        </w:rPr>
      </w:pPr>
      <w:r w:rsidRPr="0065212B">
        <w:rPr>
          <w:lang w:eastAsia="bg-BG"/>
        </w:rPr>
        <w:t>Промени в съставите на 11 броя СИК в район „ Красно село”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 xml:space="preserve">Промени в съставите на 7 броя СИК в район Витоша  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 xml:space="preserve">Промени в съставите на 6 броя СИК в район Изгрев 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 xml:space="preserve">Промени в съставите на 1 броя СИК в район Панчарево 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 xml:space="preserve">Промени в съставите на 61броя СИК в район Младост 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>Закриване на служебна СИК в Район Триадица в СБАЛИПБ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>Промени в съставите на 64 броя СИК в район „Лозенец”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>промени в съставите на 2 броя СИК в район Триадица</w:t>
      </w:r>
    </w:p>
    <w:p w:rsidR="006A5045" w:rsidRPr="0065212B" w:rsidRDefault="006A5045" w:rsidP="00C55089">
      <w:pPr>
        <w:numPr>
          <w:ilvl w:val="0"/>
          <w:numId w:val="9"/>
        </w:numPr>
        <w:jc w:val="both"/>
      </w:pPr>
      <w:r w:rsidRPr="0065212B">
        <w:rPr>
          <w:lang w:eastAsia="bg-BG"/>
        </w:rPr>
        <w:t>Разглеждане на предложение за регистрация на застъпници на ПП „Социалдемократическа партия”</w:t>
      </w:r>
    </w:p>
    <w:p w:rsidR="006A5045" w:rsidRPr="00311D56" w:rsidRDefault="006A5045" w:rsidP="00C55089">
      <w:pPr>
        <w:numPr>
          <w:ilvl w:val="0"/>
          <w:numId w:val="9"/>
        </w:numPr>
        <w:jc w:val="both"/>
        <w:rPr>
          <w:b/>
          <w:bCs/>
        </w:rPr>
      </w:pPr>
      <w:r w:rsidRPr="0065212B">
        <w:rPr>
          <w:lang w:eastAsia="bg-BG"/>
        </w:rPr>
        <w:t>Разглеждане на предложение за регистрация на застъпници на</w:t>
      </w:r>
      <w:r w:rsidRPr="006144C0">
        <w:rPr>
          <w:lang w:val="ru-RU" w:eastAsia="bg-BG"/>
        </w:rPr>
        <w:t xml:space="preserve"> </w:t>
      </w:r>
      <w:r>
        <w:rPr>
          <w:lang w:eastAsia="bg-BG"/>
        </w:rPr>
        <w:t>Коалиция „АБВ/ Алтернатива за българско възраждане/”.</w:t>
      </w:r>
    </w:p>
    <w:p w:rsidR="006A5045" w:rsidRDefault="006A5045" w:rsidP="00C55089">
      <w:pPr>
        <w:numPr>
          <w:ilvl w:val="0"/>
          <w:numId w:val="9"/>
        </w:numPr>
        <w:jc w:val="both"/>
        <w:rPr>
          <w:lang w:eastAsia="bg-BG"/>
        </w:rPr>
      </w:pPr>
      <w:r w:rsidRPr="006B338C">
        <w:rPr>
          <w:lang w:eastAsia="bg-BG"/>
        </w:rPr>
        <w:t>Разглеждане на предложение за регистрация на застъпници на</w:t>
      </w:r>
      <w:r>
        <w:rPr>
          <w:lang w:eastAsia="bg-BG"/>
        </w:rPr>
        <w:t xml:space="preserve"> КП „ България без цензура”</w:t>
      </w:r>
    </w:p>
    <w:p w:rsidR="006A5045" w:rsidRPr="006144C0" w:rsidRDefault="006A5045" w:rsidP="00C55089">
      <w:pPr>
        <w:numPr>
          <w:ilvl w:val="0"/>
          <w:numId w:val="9"/>
        </w:numPr>
        <w:suppressAutoHyphens/>
        <w:jc w:val="both"/>
        <w:rPr>
          <w:lang w:val="ru-RU" w:eastAsia="bg-BG"/>
        </w:rPr>
      </w:pPr>
      <w:r w:rsidRPr="000C2172">
        <w:rPr>
          <w:lang w:eastAsia="bg-BG"/>
        </w:rPr>
        <w:t xml:space="preserve">Разглеждане на предложение за регистрация на застъпници на ПП Български национален съюз Нова Демокрация </w:t>
      </w:r>
    </w:p>
    <w:p w:rsidR="006A5045" w:rsidRDefault="006A5045" w:rsidP="00C55089">
      <w:pPr>
        <w:numPr>
          <w:ilvl w:val="0"/>
          <w:numId w:val="9"/>
        </w:numPr>
        <w:suppressAutoHyphens/>
        <w:jc w:val="both"/>
        <w:rPr>
          <w:lang w:eastAsia="bg-BG"/>
        </w:rPr>
      </w:pPr>
      <w:r w:rsidRPr="000C2172">
        <w:rPr>
          <w:lang w:eastAsia="bg-BG"/>
        </w:rPr>
        <w:t>Разглеждане на предложение за регистрация на застъпници на  ПП АТАКА</w:t>
      </w:r>
    </w:p>
    <w:p w:rsidR="006A5045" w:rsidRDefault="006A5045" w:rsidP="00C55089">
      <w:pPr>
        <w:numPr>
          <w:ilvl w:val="0"/>
          <w:numId w:val="9"/>
        </w:numPr>
        <w:jc w:val="both"/>
        <w:rPr>
          <w:lang w:eastAsia="bg-BG"/>
        </w:rPr>
      </w:pPr>
      <w:r w:rsidRPr="006B338C">
        <w:rPr>
          <w:lang w:eastAsia="bg-BG"/>
        </w:rPr>
        <w:t>Разглеждане на предложение за регистрация на застъпници на</w:t>
      </w:r>
      <w:r>
        <w:rPr>
          <w:lang w:eastAsia="bg-BG"/>
        </w:rPr>
        <w:t xml:space="preserve"> КП „ България без цензура”</w:t>
      </w:r>
    </w:p>
    <w:p w:rsidR="006A5045" w:rsidRDefault="006A5045" w:rsidP="00C55089">
      <w:pPr>
        <w:numPr>
          <w:ilvl w:val="0"/>
          <w:numId w:val="9"/>
        </w:numPr>
      </w:pPr>
      <w:r>
        <w:rPr>
          <w:lang w:eastAsia="bg-BG"/>
        </w:rPr>
        <w:t xml:space="preserve">Изменение на решение </w:t>
      </w:r>
      <w:r w:rsidRPr="000C2172">
        <w:t xml:space="preserve"> № 104–НС–РИК 23/</w:t>
      </w:r>
      <w:r w:rsidRPr="006144C0">
        <w:rPr>
          <w:lang w:val="ru-RU"/>
        </w:rPr>
        <w:t>01</w:t>
      </w:r>
      <w:r w:rsidRPr="000C2172">
        <w:t>.</w:t>
      </w:r>
      <w:r w:rsidRPr="006144C0">
        <w:rPr>
          <w:lang w:val="ru-RU"/>
        </w:rPr>
        <w:t>10</w:t>
      </w:r>
      <w:r w:rsidRPr="000C2172">
        <w:t>.2014г.</w:t>
      </w:r>
    </w:p>
    <w:p w:rsidR="006A5045" w:rsidRDefault="006A5045" w:rsidP="00C55089">
      <w:pPr>
        <w:numPr>
          <w:ilvl w:val="0"/>
          <w:numId w:val="9"/>
        </w:numPr>
      </w:pPr>
      <w:r>
        <w:t xml:space="preserve">Сигнал от Сдружение ГИЗДИ. </w:t>
      </w:r>
    </w:p>
    <w:p w:rsidR="006A5045" w:rsidRPr="000C2172" w:rsidRDefault="006A5045" w:rsidP="00C55089">
      <w:pPr>
        <w:numPr>
          <w:ilvl w:val="0"/>
          <w:numId w:val="9"/>
        </w:numPr>
      </w:pPr>
      <w:r>
        <w:t>Разни</w:t>
      </w:r>
    </w:p>
    <w:p w:rsidR="006A5045" w:rsidRDefault="006A5045" w:rsidP="00602D80">
      <w:pPr>
        <w:ind w:left="142"/>
        <w:jc w:val="both"/>
      </w:pPr>
    </w:p>
    <w:sectPr w:rsidR="006A5045" w:rsidSect="003F1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E29"/>
    <w:multiLevelType w:val="hybridMultilevel"/>
    <w:tmpl w:val="77BABF10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1F52349D"/>
    <w:multiLevelType w:val="hybridMultilevel"/>
    <w:tmpl w:val="AF8AAF18"/>
    <w:lvl w:ilvl="0" w:tplc="DCF8AA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E04BB5"/>
    <w:multiLevelType w:val="hybridMultilevel"/>
    <w:tmpl w:val="6A3E3F9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16E3FDE"/>
    <w:multiLevelType w:val="hybridMultilevel"/>
    <w:tmpl w:val="480A3F12"/>
    <w:lvl w:ilvl="0" w:tplc="27763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7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488"/>
    <w:rsid w:val="00045951"/>
    <w:rsid w:val="000C2172"/>
    <w:rsid w:val="00117D87"/>
    <w:rsid w:val="001B5568"/>
    <w:rsid w:val="001E2039"/>
    <w:rsid w:val="00220FCE"/>
    <w:rsid w:val="00243D23"/>
    <w:rsid w:val="002712FC"/>
    <w:rsid w:val="002B4972"/>
    <w:rsid w:val="002F485B"/>
    <w:rsid w:val="00311D56"/>
    <w:rsid w:val="00325643"/>
    <w:rsid w:val="003F1223"/>
    <w:rsid w:val="004C067F"/>
    <w:rsid w:val="004F6100"/>
    <w:rsid w:val="0051169C"/>
    <w:rsid w:val="005704C8"/>
    <w:rsid w:val="00602D80"/>
    <w:rsid w:val="006144C0"/>
    <w:rsid w:val="006406DE"/>
    <w:rsid w:val="0065212B"/>
    <w:rsid w:val="00681B1D"/>
    <w:rsid w:val="006A5045"/>
    <w:rsid w:val="006B338C"/>
    <w:rsid w:val="007B41CB"/>
    <w:rsid w:val="007D17DD"/>
    <w:rsid w:val="007D6BEA"/>
    <w:rsid w:val="007E3C41"/>
    <w:rsid w:val="008B3488"/>
    <w:rsid w:val="00997A74"/>
    <w:rsid w:val="009C310F"/>
    <w:rsid w:val="00C1194C"/>
    <w:rsid w:val="00C41431"/>
    <w:rsid w:val="00C55089"/>
    <w:rsid w:val="00E96EA2"/>
    <w:rsid w:val="00F20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223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406DE"/>
    <w:pPr>
      <w:spacing w:after="240"/>
    </w:pPr>
    <w:rPr>
      <w:rFonts w:eastAsia="Times New Roman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84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197</Words>
  <Characters>1125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РАЙОННА  ИЗБИРАТЕЛНА  КОМИСИЯ </dc:title>
  <dc:subject/>
  <dc:creator>Христианна Василева</dc:creator>
  <cp:keywords/>
  <dc:description/>
  <cp:lastModifiedBy>MPramatarova</cp:lastModifiedBy>
  <cp:revision>2</cp:revision>
  <dcterms:created xsi:type="dcterms:W3CDTF">2014-10-08T09:52:00Z</dcterms:created>
  <dcterms:modified xsi:type="dcterms:W3CDTF">2014-10-08T09:52:00Z</dcterms:modified>
</cp:coreProperties>
</file>